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702"/>
        <w:gridCol w:w="3260"/>
        <w:gridCol w:w="1701"/>
        <w:gridCol w:w="3260"/>
      </w:tblGrid>
      <w:tr w:rsidR="00B10464" w:rsidRPr="0004594A">
        <w:trPr>
          <w:trHeight w:val="340"/>
        </w:trPr>
        <w:tc>
          <w:tcPr>
            <w:tcW w:w="1702" w:type="dxa"/>
            <w:tcBorders>
              <w:top w:val="double" w:sz="4" w:space="0" w:color="auto"/>
            </w:tcBorders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04594A">
              <w:rPr>
                <w:rFonts w:ascii="Times New Roman" w:hAnsi="Times New Roman" w:cs="Times New Roman"/>
                <w:b/>
                <w:bCs/>
              </w:rPr>
              <w:t>İfade Sebebi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Tanık</w:t>
            </w: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Başvuru No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0464" w:rsidRPr="0004594A">
        <w:trPr>
          <w:trHeight w:val="340"/>
        </w:trPr>
        <w:tc>
          <w:tcPr>
            <w:tcW w:w="1702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3260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 xml:space="preserve">Başvuru Tarihi </w:t>
            </w:r>
          </w:p>
        </w:tc>
        <w:tc>
          <w:tcPr>
            <w:tcW w:w="3260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0464" w:rsidRPr="0004594A">
        <w:trPr>
          <w:trHeight w:val="340"/>
        </w:trPr>
        <w:tc>
          <w:tcPr>
            <w:tcW w:w="1702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T.C. Kimlik No</w:t>
            </w:r>
          </w:p>
        </w:tc>
        <w:tc>
          <w:tcPr>
            <w:tcW w:w="3260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İfade Tarihi</w:t>
            </w:r>
          </w:p>
        </w:tc>
        <w:tc>
          <w:tcPr>
            <w:tcW w:w="3260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0464" w:rsidRPr="0004594A">
        <w:trPr>
          <w:trHeight w:val="340"/>
        </w:trPr>
        <w:tc>
          <w:tcPr>
            <w:tcW w:w="1702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Kimlik Seri No</w:t>
            </w:r>
          </w:p>
        </w:tc>
        <w:tc>
          <w:tcPr>
            <w:tcW w:w="3260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İfade Saati</w:t>
            </w:r>
          </w:p>
        </w:tc>
        <w:tc>
          <w:tcPr>
            <w:tcW w:w="3260" w:type="dxa"/>
            <w:vAlign w:val="center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10464" w:rsidRPr="0004594A">
        <w:trPr>
          <w:trHeight w:val="677"/>
        </w:trPr>
        <w:tc>
          <w:tcPr>
            <w:tcW w:w="4962" w:type="dxa"/>
            <w:gridSpan w:val="2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Adresi ve Telefonu</w:t>
            </w:r>
          </w:p>
        </w:tc>
        <w:tc>
          <w:tcPr>
            <w:tcW w:w="4961" w:type="dxa"/>
            <w:gridSpan w:val="2"/>
          </w:tcPr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İfade Alınan Yer</w:t>
            </w:r>
          </w:p>
        </w:tc>
      </w:tr>
      <w:tr w:rsidR="00B10464" w:rsidRPr="0004594A">
        <w:trPr>
          <w:trHeight w:val="12200"/>
        </w:trPr>
        <w:tc>
          <w:tcPr>
            <w:tcW w:w="9923" w:type="dxa"/>
            <w:gridSpan w:val="4"/>
            <w:tcBorders>
              <w:bottom w:val="double" w:sz="4" w:space="0" w:color="auto"/>
            </w:tcBorders>
          </w:tcPr>
          <w:p w:rsidR="00B10464" w:rsidRPr="0004594A" w:rsidRDefault="00B10464" w:rsidP="0004594A">
            <w:pPr>
              <w:spacing w:before="240"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Tanıklık için gelerek ifade vermek isteyen yukarıda kimlik bilgileri yazılı kişi söz alarak;</w:t>
            </w: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>dedi, yukarıdaki ifadesi okundu, okutturuldu, doğruluğu, ifade ve beyanına uygunluğu anlaşıldıktan sonra müştereken imzalandı. .…/…./……</w:t>
            </w: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 xml:space="preserve">                           Tanık                                 İfadeyi Alan                                 İfadeyi Alan </w:t>
            </w:r>
          </w:p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 xml:space="preserve">                     (Adı Soyadı)                            (Adı Soyadı)                                (Adı Soyadı)</w:t>
            </w:r>
          </w:p>
          <w:p w:rsidR="00B10464" w:rsidRPr="0004594A" w:rsidRDefault="00B10464" w:rsidP="000459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4594A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(Ünvanı)                                      (Ünvanı)</w:t>
            </w:r>
          </w:p>
        </w:tc>
      </w:tr>
    </w:tbl>
    <w:p w:rsidR="00B10464" w:rsidRPr="00951031" w:rsidRDefault="00B10464">
      <w:pPr>
        <w:rPr>
          <w:rFonts w:ascii="Times New Roman" w:hAnsi="Times New Roman" w:cs="Times New Roman"/>
        </w:rPr>
      </w:pPr>
    </w:p>
    <w:sectPr w:rsidR="00B10464" w:rsidRPr="00951031" w:rsidSect="00951031">
      <w:headerReference w:type="default" r:id="rId6"/>
      <w:footerReference w:type="default" r:id="rId7"/>
      <w:pgSz w:w="11906" w:h="16838"/>
      <w:pgMar w:top="1240" w:right="1417" w:bottom="28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0464" w:rsidRDefault="00B10464" w:rsidP="005A65DA">
      <w:pPr>
        <w:spacing w:after="0" w:line="240" w:lineRule="auto"/>
      </w:pPr>
      <w:r>
        <w:separator/>
      </w:r>
    </w:p>
  </w:endnote>
  <w:endnote w:type="continuationSeparator" w:id="1">
    <w:p w:rsidR="00B10464" w:rsidRDefault="00B10464" w:rsidP="005A6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64" w:rsidRDefault="00B10464">
    <w:pPr>
      <w:pStyle w:val="Footer"/>
    </w:pPr>
    <w:r>
      <w:rPr>
        <w:sz w:val="20"/>
        <w:szCs w:val="20"/>
      </w:rPr>
      <w:t>70156023.FR.434  Rev. No/Tarih: 00/31.05.2016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0464" w:rsidRDefault="00B10464" w:rsidP="005A65DA">
      <w:pPr>
        <w:spacing w:after="0" w:line="240" w:lineRule="auto"/>
      </w:pPr>
      <w:r>
        <w:separator/>
      </w:r>
    </w:p>
  </w:footnote>
  <w:footnote w:type="continuationSeparator" w:id="1">
    <w:p w:rsidR="00B10464" w:rsidRDefault="00B10464" w:rsidP="005A6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64" w:rsidRPr="0016184C" w:rsidRDefault="00B10464" w:rsidP="0016184C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16184C">
      <w:rPr>
        <w:rFonts w:ascii="Times New Roman" w:hAnsi="Times New Roman" w:cs="Times New Roman"/>
        <w:sz w:val="28"/>
        <w:szCs w:val="28"/>
      </w:rPr>
      <w:t>EK-1</w:t>
    </w:r>
  </w:p>
  <w:p w:rsidR="00B10464" w:rsidRPr="005A65DA" w:rsidRDefault="00B10464" w:rsidP="005A65DA">
    <w:pPr>
      <w:pStyle w:val="Header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İFADE TUTANAĞI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3E7B"/>
    <w:rsid w:val="0004594A"/>
    <w:rsid w:val="000A534E"/>
    <w:rsid w:val="000F519B"/>
    <w:rsid w:val="00131584"/>
    <w:rsid w:val="0016184C"/>
    <w:rsid w:val="002616BA"/>
    <w:rsid w:val="002D5181"/>
    <w:rsid w:val="003173CA"/>
    <w:rsid w:val="00526D4E"/>
    <w:rsid w:val="005A00F1"/>
    <w:rsid w:val="005A65DA"/>
    <w:rsid w:val="00692DC9"/>
    <w:rsid w:val="006B24F1"/>
    <w:rsid w:val="00707C7D"/>
    <w:rsid w:val="00805A5F"/>
    <w:rsid w:val="00835119"/>
    <w:rsid w:val="008B2ECA"/>
    <w:rsid w:val="00951031"/>
    <w:rsid w:val="009552E6"/>
    <w:rsid w:val="00955883"/>
    <w:rsid w:val="009B5E58"/>
    <w:rsid w:val="009F0493"/>
    <w:rsid w:val="00A14FF5"/>
    <w:rsid w:val="00A76720"/>
    <w:rsid w:val="00AB2F5B"/>
    <w:rsid w:val="00AB47D7"/>
    <w:rsid w:val="00B10464"/>
    <w:rsid w:val="00B33E7B"/>
    <w:rsid w:val="00B36D98"/>
    <w:rsid w:val="00B52FF8"/>
    <w:rsid w:val="00B5570B"/>
    <w:rsid w:val="00C24544"/>
    <w:rsid w:val="00C625FA"/>
    <w:rsid w:val="00C92FFF"/>
    <w:rsid w:val="00EA1080"/>
    <w:rsid w:val="00F76480"/>
    <w:rsid w:val="00F83D27"/>
    <w:rsid w:val="00F979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49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A65DA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A6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A65DA"/>
  </w:style>
  <w:style w:type="paragraph" w:styleId="Footer">
    <w:name w:val="footer"/>
    <w:basedOn w:val="Normal"/>
    <w:link w:val="FooterChar"/>
    <w:uiPriority w:val="99"/>
    <w:rsid w:val="005A65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5A65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119</Words>
  <Characters>679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İfade Sebebi</dc:title>
  <dc:subject/>
  <dc:creator>Yunus Emre KAPUSUZ</dc:creator>
  <cp:keywords/>
  <dc:description/>
  <cp:lastModifiedBy>tk28615</cp:lastModifiedBy>
  <cp:revision>2</cp:revision>
  <cp:lastPrinted>2016-03-10T11:49:00Z</cp:lastPrinted>
  <dcterms:created xsi:type="dcterms:W3CDTF">2019-12-13T09:57:00Z</dcterms:created>
  <dcterms:modified xsi:type="dcterms:W3CDTF">2019-12-13T09:57:00Z</dcterms:modified>
</cp:coreProperties>
</file>